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2407"/>
      </w:tblGrid>
      <w:tr w:rsidR="000172E5" w:rsidRPr="00637200" w14:paraId="4CB4E9B1" w14:textId="77777777" w:rsidTr="00AA0781">
        <w:tc>
          <w:tcPr>
            <w:tcW w:w="4998" w:type="pct"/>
            <w:gridSpan w:val="4"/>
            <w:shd w:val="clear" w:color="auto" w:fill="731F1C" w:themeFill="accent5"/>
            <w:vAlign w:val="bottom"/>
          </w:tcPr>
          <w:p w14:paraId="52B389A9" w14:textId="4B1E6D7C" w:rsidR="000172E5" w:rsidRPr="00637200" w:rsidRDefault="00655BE4" w:rsidP="00637200">
            <w:pPr>
              <w:pStyle w:val="Heading1"/>
              <w:outlineLvl w:val="0"/>
            </w:pPr>
            <w:r>
              <w:t>Student Info</w:t>
            </w:r>
          </w:p>
        </w:tc>
      </w:tr>
      <w:tr w:rsidR="000172E5" w:rsidRPr="00846B76" w14:paraId="326D1FA8" w14:textId="77777777" w:rsidTr="00AA0781">
        <w:sdt>
          <w:sdtPr>
            <w:id w:val="1621259925"/>
            <w:placeholder>
              <w:docPart w:val="29B37426348443A1A3075B4BE9B942B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53760836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225E272" w14:textId="77777777" w:rsidR="000172E5" w:rsidRPr="00846B76" w:rsidRDefault="000172E5" w:rsidP="00311D4F"/>
        </w:tc>
      </w:tr>
      <w:tr w:rsidR="000172E5" w:rsidRPr="00846B76" w14:paraId="64CAB247" w14:textId="77777777" w:rsidTr="00AA0781">
        <w:sdt>
          <w:sdtPr>
            <w:id w:val="-1470592894"/>
            <w:placeholder>
              <w:docPart w:val="AF8A2C7A46A649DB808131AF9256BF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F644DC5" w14:textId="77777777"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083AF5" w14:textId="77777777" w:rsidR="000172E5" w:rsidRPr="00846B76" w:rsidRDefault="000172E5" w:rsidP="00311D4F"/>
        </w:tc>
      </w:tr>
      <w:tr w:rsidR="00AA0781" w:rsidRPr="00846B76" w14:paraId="3FD9F1AA" w14:textId="77777777" w:rsidTr="00AA0781">
        <w:tc>
          <w:tcPr>
            <w:tcW w:w="1334" w:type="pct"/>
            <w:vAlign w:val="bottom"/>
          </w:tcPr>
          <w:p w14:paraId="3AB34C38" w14:textId="36182352" w:rsidR="00AA0781" w:rsidRDefault="00AA0781" w:rsidP="00637200">
            <w:pPr>
              <w:pStyle w:val="NormalIndent"/>
            </w:pPr>
            <w:r>
              <w:t>School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7FC5F5" w14:textId="77777777" w:rsidR="00AA0781" w:rsidRPr="00846B76" w:rsidRDefault="00AA0781" w:rsidP="00311D4F"/>
        </w:tc>
      </w:tr>
      <w:tr w:rsidR="00655BE4" w:rsidRPr="00846B76" w14:paraId="45A52DB3" w14:textId="77777777" w:rsidTr="00AA0781">
        <w:trPr>
          <w:gridAfter w:val="1"/>
          <w:wAfter w:w="1286" w:type="pct"/>
        </w:trPr>
        <w:sdt>
          <w:sdtPr>
            <w:id w:val="946660661"/>
            <w:placeholder>
              <w:docPart w:val="0AA1149F2BDE4BFE8B75DF2DFCA87C2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F262F80" w14:textId="77777777" w:rsidR="00655BE4" w:rsidRPr="00637200" w:rsidRDefault="00655BE4" w:rsidP="00637200">
                <w:pPr>
                  <w:pStyle w:val="NormalIndent"/>
                </w:pPr>
                <w:r w:rsidRPr="00637200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F915F3" w14:textId="77777777" w:rsidR="00655BE4" w:rsidRPr="00846B76" w:rsidRDefault="00655BE4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1CCBB397" w14:textId="425BFAFE" w:rsidR="00655BE4" w:rsidRDefault="00AA0781" w:rsidP="00311D4F">
            <w:r>
              <w:t xml:space="preserve">Grade ____ </w:t>
            </w:r>
          </w:p>
        </w:tc>
      </w:tr>
      <w:tr w:rsidR="000172E5" w:rsidRPr="00846B76" w14:paraId="2ABA58C6" w14:textId="77777777" w:rsidTr="00AA0781">
        <w:tc>
          <w:tcPr>
            <w:tcW w:w="1334" w:type="pct"/>
            <w:vAlign w:val="bottom"/>
          </w:tcPr>
          <w:sdt>
            <w:sdtPr>
              <w:id w:val="1334104394"/>
              <w:placeholder>
                <w:docPart w:val="A45A6169495E4286AABEE2B4FCCD952A"/>
              </w:placeholder>
              <w:temporary/>
              <w:showingPlcHdr/>
              <w15:appearance w15:val="hidden"/>
            </w:sdtPr>
            <w:sdtEndPr/>
            <w:sdtContent>
              <w:p w14:paraId="6CD70F28" w14:textId="1F3802BE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sdtContent>
          </w:sdt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16D5749" w14:textId="77777777" w:rsidR="000172E5" w:rsidRPr="00846B76" w:rsidRDefault="000172E5" w:rsidP="00311D4F"/>
        </w:tc>
      </w:tr>
      <w:tr w:rsidR="000172E5" w:rsidRPr="00846B76" w14:paraId="0C71907B" w14:textId="77777777" w:rsidTr="00AA0781">
        <w:trPr>
          <w:trHeight w:val="54"/>
        </w:trPr>
        <w:tc>
          <w:tcPr>
            <w:tcW w:w="4998" w:type="pct"/>
            <w:gridSpan w:val="4"/>
            <w:shd w:val="clear" w:color="auto" w:fill="auto"/>
            <w:vAlign w:val="bottom"/>
          </w:tcPr>
          <w:p w14:paraId="49EC61D2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13BBCD1" w14:textId="77777777" w:rsidTr="00AA0781">
        <w:tc>
          <w:tcPr>
            <w:tcW w:w="4998" w:type="pct"/>
            <w:gridSpan w:val="4"/>
            <w:shd w:val="clear" w:color="auto" w:fill="731F1C" w:themeFill="accent5"/>
            <w:vAlign w:val="bottom"/>
          </w:tcPr>
          <w:p w14:paraId="7BC07454" w14:textId="6863EECE" w:rsidR="000172E5" w:rsidRPr="00846B76" w:rsidRDefault="00655BE4" w:rsidP="00637200">
            <w:pPr>
              <w:pStyle w:val="Heading1"/>
              <w:outlineLvl w:val="0"/>
            </w:pPr>
            <w:r>
              <w:t>Parent Approval</w:t>
            </w:r>
          </w:p>
        </w:tc>
      </w:tr>
      <w:tr w:rsidR="000172E5" w:rsidRPr="00846B76" w14:paraId="767ED0C2" w14:textId="77777777" w:rsidTr="00AA0781">
        <w:sdt>
          <w:sdtPr>
            <w:id w:val="-2047821762"/>
            <w:placeholder>
              <w:docPart w:val="EBDA40A391F345B7B34D567E08B498F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0BC772F9" w14:textId="77777777" w:rsidR="000172E5" w:rsidRPr="00846B76" w:rsidRDefault="007147D7" w:rsidP="00311D4F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D927426" w14:textId="77777777" w:rsidR="000172E5" w:rsidRPr="00846B76" w:rsidRDefault="000172E5" w:rsidP="00311D4F"/>
        </w:tc>
      </w:tr>
      <w:tr w:rsidR="000172E5" w:rsidRPr="00846B76" w14:paraId="40EA5548" w14:textId="77777777" w:rsidTr="00AA0781">
        <w:sdt>
          <w:sdtPr>
            <w:id w:val="-1368443858"/>
            <w:placeholder>
              <w:docPart w:val="94E60071996F4256A1C30D23D0457A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A1BA586" w14:textId="77777777" w:rsidR="000172E5" w:rsidRPr="00846B76" w:rsidRDefault="007147D7" w:rsidP="00311D4F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A9FA0C" w14:textId="77777777" w:rsidR="000172E5" w:rsidRPr="00846B76" w:rsidRDefault="000172E5" w:rsidP="00311D4F"/>
        </w:tc>
      </w:tr>
      <w:tr w:rsidR="00655BE4" w:rsidRPr="00846B76" w14:paraId="707D4FB5" w14:textId="77777777" w:rsidTr="00AA0781">
        <w:trPr>
          <w:gridAfter w:val="2"/>
          <w:wAfter w:w="2187" w:type="pct"/>
        </w:trPr>
        <w:sdt>
          <w:sdtPr>
            <w:id w:val="-201941420"/>
            <w:placeholder>
              <w:docPart w:val="A3408D97D23A4BFCB839EC78D8FC3E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8D68A76" w14:textId="77777777" w:rsidR="00655BE4" w:rsidRPr="00846B76" w:rsidRDefault="00655BE4" w:rsidP="00311D4F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8AD2DE" w14:textId="77777777" w:rsidR="00655BE4" w:rsidRPr="00846B76" w:rsidRDefault="00655BE4" w:rsidP="00311D4F"/>
        </w:tc>
      </w:tr>
      <w:tr w:rsidR="000172E5" w:rsidRPr="00846B76" w14:paraId="7CF2599D" w14:textId="77777777" w:rsidTr="00AA0781">
        <w:tc>
          <w:tcPr>
            <w:tcW w:w="1334" w:type="pct"/>
            <w:vAlign w:val="bottom"/>
          </w:tcPr>
          <w:p w14:paraId="1267BD74" w14:textId="78E6A574" w:rsidR="000172E5" w:rsidRPr="00846B76" w:rsidRDefault="00655BE4" w:rsidP="00311D4F">
            <w:pPr>
              <w:pStyle w:val="NormalIndent"/>
            </w:pPr>
            <w:r>
              <w:t>Signature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0DBD7CB" w14:textId="77777777" w:rsidR="000172E5" w:rsidRPr="00846B76" w:rsidRDefault="000172E5" w:rsidP="00311D4F"/>
        </w:tc>
      </w:tr>
      <w:tr w:rsidR="000172E5" w:rsidRPr="00846B76" w14:paraId="134A0B9F" w14:textId="77777777" w:rsidTr="00AA0781">
        <w:tc>
          <w:tcPr>
            <w:tcW w:w="1334" w:type="pct"/>
            <w:vAlign w:val="bottom"/>
          </w:tcPr>
          <w:p w14:paraId="7864D830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14:paraId="4FC6A8E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40F5AC23" w14:textId="664C237D" w:rsidR="000172E5" w:rsidRDefault="000172E5" w:rsidP="00655BE4"/>
    <w:p w14:paraId="11FA638E" w14:textId="4DC9FCB3" w:rsidR="003363DA" w:rsidRDefault="003363DA" w:rsidP="00655BE4"/>
    <w:p w14:paraId="58F04F1E" w14:textId="0E5AA3C4" w:rsidR="003363DA" w:rsidRPr="0006568A" w:rsidRDefault="003363DA" w:rsidP="003363DA">
      <w:pPr>
        <w:jc w:val="center"/>
      </w:pPr>
      <w:r>
        <w:t xml:space="preserve">Please fill out, have your parent sign, and send to Jennifer Matuska at </w:t>
      </w:r>
      <w:r w:rsidRPr="003363DA">
        <w:t>matuskaclan@gmail.com</w:t>
      </w:r>
      <w:r>
        <w:t>.</w:t>
      </w:r>
    </w:p>
    <w:sectPr w:rsidR="003363DA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7B146D" w14:textId="77777777" w:rsidR="00D56970" w:rsidRDefault="00D56970" w:rsidP="000172E5">
      <w:pPr>
        <w:spacing w:after="0" w:line="240" w:lineRule="auto"/>
      </w:pPr>
      <w:r>
        <w:separator/>
      </w:r>
    </w:p>
  </w:endnote>
  <w:endnote w:type="continuationSeparator" w:id="0">
    <w:p w14:paraId="36097F7A" w14:textId="77777777" w:rsidR="00D56970" w:rsidRDefault="00D5697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0DFA80-F95A-4962-9F5B-86E92454F3FC}"/>
    <w:embedBold r:id="rId2" w:fontKey="{BB092762-5775-4086-8536-5D61BA375C6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2FFE6DF-FDE8-40F3-A28D-83F1F48F3993}"/>
    <w:embedBold r:id="rId4" w:fontKey="{FBAD0672-F7DA-44EC-B82A-F07CC53B5436}"/>
    <w:embedItalic r:id="rId5" w:fontKey="{448EE17E-F013-4FDA-814A-54619D8786D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F3BA3B1-D56F-481C-A9FE-71D74FA6B6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65B4358-982A-4CEB-9E74-DEFECF7008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5833DB9" w14:textId="77777777" w:rsidTr="00637200">
      <w:tc>
        <w:tcPr>
          <w:tcW w:w="4675" w:type="dxa"/>
          <w:vAlign w:val="center"/>
        </w:tcPr>
        <w:p w14:paraId="015DA038" w14:textId="77D458F1" w:rsidR="00311D4F" w:rsidRPr="00655BE4" w:rsidRDefault="00655BE4" w:rsidP="00637200">
          <w:pPr>
            <w:pStyle w:val="Footer"/>
            <w:rPr>
              <w:b/>
              <w:bCs/>
            </w:rPr>
          </w:pPr>
          <w:r w:rsidRPr="00655BE4">
            <w:rPr>
              <w:b/>
              <w:bCs/>
              <w:sz w:val="24"/>
              <w:szCs w:val="36"/>
            </w:rPr>
            <w:t>C247fam.org/</w:t>
          </w:r>
          <w:proofErr w:type="spellStart"/>
          <w:r w:rsidRPr="00655BE4">
            <w:rPr>
              <w:b/>
              <w:bCs/>
              <w:sz w:val="24"/>
              <w:szCs w:val="36"/>
            </w:rPr>
            <w:t>juniorboard</w:t>
          </w:r>
          <w:proofErr w:type="spellEnd"/>
        </w:p>
      </w:tc>
      <w:tc>
        <w:tcPr>
          <w:tcW w:w="4675" w:type="dxa"/>
          <w:vAlign w:val="center"/>
        </w:tcPr>
        <w:p w14:paraId="7FD83C03" w14:textId="0BFB3485" w:rsidR="00311D4F" w:rsidRPr="00311D4F" w:rsidRDefault="00655BE4" w:rsidP="00637200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 wp14:anchorId="3F1A8977" wp14:editId="714D64DE">
                <wp:extent cx="1574800" cy="885993"/>
                <wp:effectExtent l="0" t="0" r="6350" b="9525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7116" cy="8929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6E3A02C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288A86" w14:textId="77777777" w:rsidR="00D56970" w:rsidRDefault="00D56970" w:rsidP="000172E5">
      <w:pPr>
        <w:spacing w:after="0" w:line="240" w:lineRule="auto"/>
      </w:pPr>
      <w:r>
        <w:separator/>
      </w:r>
    </w:p>
  </w:footnote>
  <w:footnote w:type="continuationSeparator" w:id="0">
    <w:p w14:paraId="56277B3D" w14:textId="77777777" w:rsidR="00D56970" w:rsidRDefault="00D5697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7E732C93" w14:textId="77777777" w:rsidTr="00384B05">
      <w:trPr>
        <w:trHeight w:val="990"/>
      </w:trPr>
      <w:tc>
        <w:tcPr>
          <w:tcW w:w="1350" w:type="dxa"/>
          <w:vAlign w:val="center"/>
        </w:tcPr>
        <w:p w14:paraId="23FBB75B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</w:rPr>
            <w:drawing>
              <wp:inline distT="0" distB="0" distL="0" distR="0" wp14:anchorId="1688BC69" wp14:editId="16B0B33B">
                <wp:extent cx="640080" cy="640080"/>
                <wp:effectExtent l="0" t="0" r="0" b="0"/>
                <wp:docPr id="2" name="Graphic 2" descr="Us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0AB5E086" w14:textId="1A75A934" w:rsidR="00B337A2" w:rsidRPr="00637200" w:rsidRDefault="00655BE4" w:rsidP="00637200">
          <w:pPr>
            <w:pStyle w:val="Header"/>
          </w:pPr>
          <w:r>
            <w:t>C24/7 Junior Board Sign Up Form</w:t>
          </w:r>
        </w:p>
      </w:tc>
    </w:tr>
  </w:tbl>
  <w:p w14:paraId="2381F093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BE4"/>
    <w:rsid w:val="000172E5"/>
    <w:rsid w:val="00052382"/>
    <w:rsid w:val="0006568A"/>
    <w:rsid w:val="00076F0F"/>
    <w:rsid w:val="00084253"/>
    <w:rsid w:val="000D1F49"/>
    <w:rsid w:val="001727CA"/>
    <w:rsid w:val="001800AB"/>
    <w:rsid w:val="001D102C"/>
    <w:rsid w:val="002C56E6"/>
    <w:rsid w:val="00311D4F"/>
    <w:rsid w:val="003363DA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55BE4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AA0781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56970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1C3B2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pe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9B37426348443A1A3075B4BE9B94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09750-B1FE-44C1-AA88-AD23719583FA}"/>
      </w:docPartPr>
      <w:docPartBody>
        <w:p w:rsidR="00DE09AA" w:rsidRDefault="00871A1B">
          <w:pPr>
            <w:pStyle w:val="29B37426348443A1A3075B4BE9B942BB"/>
          </w:pPr>
          <w:r w:rsidRPr="006145D8">
            <w:t>First Name</w:t>
          </w:r>
        </w:p>
      </w:docPartBody>
    </w:docPart>
    <w:docPart>
      <w:docPartPr>
        <w:name w:val="AF8A2C7A46A649DB808131AF9256B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A1EEB-EBA2-49C1-9DFD-5D13262EA1EA}"/>
      </w:docPartPr>
      <w:docPartBody>
        <w:p w:rsidR="00DE09AA" w:rsidRDefault="00871A1B">
          <w:pPr>
            <w:pStyle w:val="AF8A2C7A46A649DB808131AF9256BF68"/>
          </w:pPr>
          <w:r w:rsidRPr="006145D8">
            <w:t>Last Name</w:t>
          </w:r>
        </w:p>
      </w:docPartBody>
    </w:docPart>
    <w:docPart>
      <w:docPartPr>
        <w:name w:val="A45A6169495E4286AABEE2B4FCCD9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A1DFC-897B-4FB8-B80C-999DB7172C63}"/>
      </w:docPartPr>
      <w:docPartBody>
        <w:p w:rsidR="00DE09AA" w:rsidRDefault="00871A1B">
          <w:pPr>
            <w:pStyle w:val="A45A6169495E4286AABEE2B4FCCD952A"/>
          </w:pPr>
          <w:r w:rsidRPr="006145D8">
            <w:t>Email</w:t>
          </w:r>
        </w:p>
      </w:docPartBody>
    </w:docPart>
    <w:docPart>
      <w:docPartPr>
        <w:name w:val="EBDA40A391F345B7B34D567E08B49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6112B-FCEE-4667-B99F-E4738459E195}"/>
      </w:docPartPr>
      <w:docPartBody>
        <w:p w:rsidR="00DE09AA" w:rsidRDefault="00871A1B">
          <w:pPr>
            <w:pStyle w:val="EBDA40A391F345B7B34D567E08B498FD"/>
          </w:pPr>
          <w:r w:rsidRPr="006145D8">
            <w:t>First Name</w:t>
          </w:r>
        </w:p>
      </w:docPartBody>
    </w:docPart>
    <w:docPart>
      <w:docPartPr>
        <w:name w:val="94E60071996F4256A1C30D23D0457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0D538-0983-4ACC-A31E-0A27F68758DC}"/>
      </w:docPartPr>
      <w:docPartBody>
        <w:p w:rsidR="00DE09AA" w:rsidRDefault="00871A1B">
          <w:pPr>
            <w:pStyle w:val="94E60071996F4256A1C30D23D0457AC1"/>
          </w:pPr>
          <w:r w:rsidRPr="006145D8">
            <w:t>Last Name</w:t>
          </w:r>
        </w:p>
      </w:docPartBody>
    </w:docPart>
    <w:docPart>
      <w:docPartPr>
        <w:name w:val="0AA1149F2BDE4BFE8B75DF2DFCA87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4B5E9-28C2-4D02-9C17-594FE9BAB1FC}"/>
      </w:docPartPr>
      <w:docPartBody>
        <w:p w:rsidR="00DE09AA" w:rsidRDefault="00871A1B" w:rsidP="00871A1B">
          <w:pPr>
            <w:pStyle w:val="0AA1149F2BDE4BFE8B75DF2DFCA87C29"/>
          </w:pPr>
          <w:r w:rsidRPr="006145D8">
            <w:t>Cell Phone</w:t>
          </w:r>
        </w:p>
      </w:docPartBody>
    </w:docPart>
    <w:docPart>
      <w:docPartPr>
        <w:name w:val="A3408D97D23A4BFCB839EC78D8FC3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59B87-E9DB-42BD-BA39-1302E24E6FED}"/>
      </w:docPartPr>
      <w:docPartBody>
        <w:p w:rsidR="00DE09AA" w:rsidRDefault="00871A1B" w:rsidP="00871A1B">
          <w:pPr>
            <w:pStyle w:val="A3408D97D23A4BFCB839EC78D8FC3E94"/>
          </w:pPr>
          <w:r w:rsidRPr="006145D8">
            <w:t>Cell 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A1B"/>
    <w:rsid w:val="006B44BF"/>
    <w:rsid w:val="00871A1B"/>
    <w:rsid w:val="00DE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29B37426348443A1A3075B4BE9B942BB">
    <w:name w:val="29B37426348443A1A3075B4BE9B942BB"/>
  </w:style>
  <w:style w:type="paragraph" w:customStyle="1" w:styleId="AF8A2C7A46A649DB808131AF9256BF68">
    <w:name w:val="AF8A2C7A46A649DB808131AF9256BF68"/>
  </w:style>
  <w:style w:type="paragraph" w:customStyle="1" w:styleId="A45A6169495E4286AABEE2B4FCCD952A">
    <w:name w:val="A45A6169495E4286AABEE2B4FCCD952A"/>
  </w:style>
  <w:style w:type="paragraph" w:customStyle="1" w:styleId="EBDA40A391F345B7B34D567E08B498FD">
    <w:name w:val="EBDA40A391F345B7B34D567E08B498FD"/>
  </w:style>
  <w:style w:type="paragraph" w:customStyle="1" w:styleId="94E60071996F4256A1C30D23D0457AC1">
    <w:name w:val="94E60071996F4256A1C30D23D0457AC1"/>
  </w:style>
  <w:style w:type="paragraph" w:customStyle="1" w:styleId="0AA1149F2BDE4BFE8B75DF2DFCA87C29">
    <w:name w:val="0AA1149F2BDE4BFE8B75DF2DFCA87C29"/>
    <w:rsid w:val="00871A1B"/>
  </w:style>
  <w:style w:type="paragraph" w:customStyle="1" w:styleId="A3408D97D23A4BFCB839EC78D8FC3E94">
    <w:name w:val="A3408D97D23A4BFCB839EC78D8FC3E94"/>
    <w:rsid w:val="00871A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2020-10-07T01:39:00Z</dcterms:created>
  <dcterms:modified xsi:type="dcterms:W3CDTF">2020-10-07T16:47:00Z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